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62" w:rsidRDefault="004D0862">
      <w:pPr>
        <w:rPr>
          <w:lang w:val="nn-NO"/>
        </w:rPr>
      </w:pPr>
      <w:r>
        <w:rPr>
          <w:noProof/>
        </w:rPr>
        <w:pict>
          <v:shape id="Bilde 10" o:spid="_x0000_s1026" type="#_x0000_t75" style="position:absolute;margin-left:404.75pt;margin-top:-19.35pt;width:80.25pt;height:77.15pt;z-index:251658240;visibility:visible" wrapcoords="-202 0 -202 21390 21600 21390 21600 0 -202 0">
            <v:imagedata r:id="rId7" o:title=""/>
            <w10:wrap type="through"/>
          </v:shape>
        </w:pict>
      </w:r>
      <w:r>
        <w:rPr>
          <w:lang w:val="nn-NO"/>
        </w:rPr>
        <w:tab/>
      </w:r>
      <w:r>
        <w:rPr>
          <w:lang w:val="nn-NO"/>
        </w:rPr>
        <w:tab/>
      </w:r>
    </w:p>
    <w:p w:rsidR="004D0862" w:rsidRDefault="004D0862">
      <w:pPr>
        <w:rPr>
          <w:lang w:val="nn-NO"/>
        </w:rPr>
      </w:pPr>
    </w:p>
    <w:p w:rsidR="004D0862" w:rsidRDefault="004D0862">
      <w:pPr>
        <w:rPr>
          <w:lang w:val="nn-NO"/>
        </w:rPr>
      </w:pPr>
    </w:p>
    <w:p w:rsidR="004D0862" w:rsidRDefault="004D0862">
      <w:pPr>
        <w:rPr>
          <w:lang w:val="nn-NO"/>
        </w:rPr>
      </w:pPr>
    </w:p>
    <w:p w:rsidR="004D0862" w:rsidRDefault="004D0862">
      <w:pPr>
        <w:rPr>
          <w:lang w:val="nn-NO"/>
        </w:rPr>
      </w:pPr>
    </w:p>
    <w:p w:rsidR="004D0862" w:rsidRDefault="004D0862">
      <w:r>
        <w:rPr>
          <w:lang w:val="nn-NO"/>
        </w:rPr>
        <w:tab/>
      </w:r>
    </w:p>
    <w:p w:rsidR="004D0862" w:rsidRDefault="004D0862" w:rsidP="00607784"/>
    <w:p w:rsidR="004D0862" w:rsidRPr="00904459" w:rsidRDefault="004D0862" w:rsidP="00BB3349">
      <w:pPr>
        <w:jc w:val="center"/>
        <w:rPr>
          <w:b/>
          <w:sz w:val="36"/>
          <w:szCs w:val="36"/>
        </w:rPr>
      </w:pPr>
    </w:p>
    <w:p w:rsidR="004D0862" w:rsidRDefault="004D0862" w:rsidP="00BB3349">
      <w:pPr>
        <w:pStyle w:val="Heading1"/>
        <w:rPr>
          <w:rFonts w:ascii="Trebuchet MS" w:hAnsi="Trebuchet MS"/>
          <w:b/>
          <w:bCs/>
          <w:sz w:val="36"/>
          <w:szCs w:val="36"/>
        </w:rPr>
      </w:pPr>
    </w:p>
    <w:p w:rsidR="004D0862" w:rsidRPr="00904459" w:rsidRDefault="004D0862" w:rsidP="00BB3349">
      <w:pPr>
        <w:pStyle w:val="Heading1"/>
        <w:rPr>
          <w:rFonts w:ascii="Trebuchet MS" w:hAnsi="Trebuchet MS"/>
          <w:b/>
          <w:bCs/>
          <w:sz w:val="36"/>
          <w:szCs w:val="36"/>
        </w:rPr>
      </w:pPr>
      <w:r w:rsidRPr="00904459">
        <w:rPr>
          <w:rFonts w:ascii="Trebuchet MS" w:hAnsi="Trebuchet MS"/>
          <w:b/>
          <w:bCs/>
          <w:sz w:val="36"/>
          <w:szCs w:val="36"/>
        </w:rPr>
        <w:t>Holsåsen Sti og Løypenemnd arrangerte</w:t>
      </w:r>
    </w:p>
    <w:p w:rsidR="004D0862" w:rsidRPr="00904459" w:rsidRDefault="004D0862" w:rsidP="00BB3349">
      <w:pPr>
        <w:pStyle w:val="Heading1"/>
        <w:rPr>
          <w:rFonts w:ascii="Trebuchet MS" w:hAnsi="Trebuchet MS"/>
          <w:b/>
          <w:bCs/>
          <w:sz w:val="36"/>
          <w:szCs w:val="36"/>
        </w:rPr>
      </w:pPr>
      <w:r w:rsidRPr="00904459">
        <w:rPr>
          <w:rFonts w:ascii="Trebuchet MS" w:hAnsi="Trebuchet MS"/>
          <w:b/>
          <w:sz w:val="36"/>
          <w:szCs w:val="36"/>
        </w:rPr>
        <w:t xml:space="preserve">dugnad </w:t>
      </w:r>
      <w:r w:rsidRPr="00904459">
        <w:rPr>
          <w:rFonts w:ascii="Trebuchet MS" w:hAnsi="Trebuchet MS"/>
          <w:b/>
          <w:bCs/>
          <w:sz w:val="36"/>
          <w:szCs w:val="36"/>
        </w:rPr>
        <w:t>lørdag 22.</w:t>
      </w:r>
      <w:r>
        <w:rPr>
          <w:rFonts w:ascii="Trebuchet MS" w:hAnsi="Trebuchet MS"/>
          <w:b/>
          <w:bCs/>
          <w:sz w:val="36"/>
          <w:szCs w:val="36"/>
        </w:rPr>
        <w:t xml:space="preserve"> </w:t>
      </w:r>
      <w:r w:rsidRPr="00904459">
        <w:rPr>
          <w:rFonts w:ascii="Trebuchet MS" w:hAnsi="Trebuchet MS"/>
          <w:b/>
          <w:bCs/>
          <w:sz w:val="36"/>
          <w:szCs w:val="36"/>
        </w:rPr>
        <w:t>september 2012</w:t>
      </w:r>
    </w:p>
    <w:p w:rsidR="004D0862" w:rsidRPr="00067750" w:rsidRDefault="004D0862" w:rsidP="00BB3349">
      <w:pPr>
        <w:jc w:val="center"/>
        <w:rPr>
          <w:rFonts w:ascii="Trebuchet MS" w:hAnsi="Trebuchet MS"/>
        </w:rPr>
      </w:pPr>
    </w:p>
    <w:p w:rsidR="004D0862" w:rsidRDefault="004D0862" w:rsidP="00BB3349">
      <w:pPr>
        <w:jc w:val="center"/>
        <w:rPr>
          <w:rFonts w:ascii="Trebuchet MS" w:hAnsi="Trebuchet MS"/>
          <w:b/>
          <w:sz w:val="24"/>
        </w:rPr>
      </w:pPr>
      <w:r w:rsidRPr="00067750">
        <w:rPr>
          <w:rFonts w:ascii="Trebuchet MS" w:hAnsi="Trebuchet MS"/>
          <w:b/>
          <w:sz w:val="24"/>
        </w:rPr>
        <w:t xml:space="preserve">ca. </w:t>
      </w:r>
      <w:r>
        <w:rPr>
          <w:rFonts w:ascii="Trebuchet MS" w:hAnsi="Trebuchet MS"/>
          <w:b/>
          <w:sz w:val="24"/>
        </w:rPr>
        <w:t>30</w:t>
      </w:r>
      <w:r w:rsidRPr="00067750">
        <w:rPr>
          <w:rFonts w:ascii="Trebuchet MS" w:hAnsi="Trebuchet MS"/>
          <w:b/>
          <w:sz w:val="24"/>
        </w:rPr>
        <w:t xml:space="preserve"> glade personer møtte opp på Steinstølen</w:t>
      </w:r>
      <w:r>
        <w:rPr>
          <w:rFonts w:ascii="Trebuchet MS" w:hAnsi="Trebuchet MS"/>
          <w:b/>
          <w:sz w:val="24"/>
        </w:rPr>
        <w:t>!</w:t>
      </w:r>
    </w:p>
    <w:p w:rsidR="004D0862" w:rsidRDefault="004D0862" w:rsidP="006A2658">
      <w:pPr>
        <w:jc w:val="center"/>
        <w:rPr>
          <w:rFonts w:ascii="Trebuchet MS" w:hAnsi="Trebuchet MS"/>
          <w:b/>
          <w:sz w:val="24"/>
        </w:rPr>
      </w:pPr>
    </w:p>
    <w:p w:rsidR="004D0862" w:rsidRPr="00067750" w:rsidRDefault="004D0862" w:rsidP="006A2658">
      <w:pPr>
        <w:jc w:val="center"/>
        <w:rPr>
          <w:rFonts w:ascii="Trebuchet MS" w:hAnsi="Trebuchet MS"/>
          <w:b/>
          <w:sz w:val="24"/>
        </w:rPr>
      </w:pPr>
    </w:p>
    <w:p w:rsidR="004D0862" w:rsidRPr="00067750" w:rsidRDefault="004D0862" w:rsidP="00725415">
      <w:pPr>
        <w:rPr>
          <w:rFonts w:ascii="Trebuchet MS" w:hAnsi="Trebuchet MS"/>
          <w:sz w:val="24"/>
        </w:rPr>
      </w:pPr>
    </w:p>
    <w:p w:rsidR="004D0862" w:rsidRDefault="004D0862" w:rsidP="00BB3349">
      <w:pPr>
        <w:jc w:val="center"/>
        <w:rPr>
          <w:rFonts w:ascii="Trebuchet MS" w:hAnsi="Trebuchet MS"/>
          <w:b/>
          <w:sz w:val="24"/>
          <w:szCs w:val="24"/>
        </w:rPr>
      </w:pPr>
      <w:r w:rsidRPr="0076477F">
        <w:rPr>
          <w:rFonts w:ascii="Trebuchet MS" w:hAnsi="Trebuchet MS"/>
          <w:b/>
          <w:sz w:val="24"/>
          <w:szCs w:val="24"/>
        </w:rPr>
        <w:t>I år brukte vi dugnaden til å:</w:t>
      </w:r>
    </w:p>
    <w:p w:rsidR="004D0862" w:rsidRPr="0076477F" w:rsidRDefault="004D0862" w:rsidP="00BB3349">
      <w:pPr>
        <w:jc w:val="center"/>
        <w:rPr>
          <w:rFonts w:ascii="Trebuchet MS" w:hAnsi="Trebuchet MS"/>
          <w:b/>
          <w:sz w:val="24"/>
          <w:szCs w:val="24"/>
        </w:rPr>
      </w:pPr>
    </w:p>
    <w:p w:rsidR="004D0862" w:rsidRDefault="004D0862" w:rsidP="00BB3349">
      <w:pPr>
        <w:tabs>
          <w:tab w:val="left" w:pos="3700"/>
        </w:tabs>
        <w:ind w:left="3600"/>
        <w:rPr>
          <w:rFonts w:ascii="Trebuchet MS" w:hAnsi="Trebuchet MS"/>
        </w:rPr>
      </w:pPr>
      <w:r>
        <w:rPr>
          <w:rFonts w:ascii="Trebuchet MS" w:hAnsi="Trebuchet MS"/>
        </w:rPr>
        <w:t>Rydde ny skiløypetrasè ved Storemyr</w:t>
      </w:r>
    </w:p>
    <w:p w:rsidR="004D0862" w:rsidRDefault="004D0862" w:rsidP="00BB3349">
      <w:pPr>
        <w:tabs>
          <w:tab w:val="left" w:pos="3700"/>
        </w:tabs>
        <w:ind w:left="3600"/>
        <w:rPr>
          <w:rFonts w:ascii="Trebuchet MS" w:hAnsi="Trebuchet MS"/>
        </w:rPr>
      </w:pPr>
      <w:r>
        <w:rPr>
          <w:rFonts w:ascii="Trebuchet MS" w:hAnsi="Trebuchet MS"/>
        </w:rPr>
        <w:t>Reparere bru ved Øyslivatnet</w:t>
      </w:r>
    </w:p>
    <w:p w:rsidR="004D0862" w:rsidRDefault="004D0862" w:rsidP="00BB3349">
      <w:pPr>
        <w:tabs>
          <w:tab w:val="left" w:pos="3700"/>
        </w:tabs>
        <w:ind w:left="3600"/>
        <w:rPr>
          <w:rFonts w:ascii="Trebuchet MS" w:hAnsi="Trebuchet MS"/>
        </w:rPr>
      </w:pPr>
      <w:r>
        <w:rPr>
          <w:rFonts w:ascii="Trebuchet MS" w:hAnsi="Trebuchet MS"/>
        </w:rPr>
        <w:t>Lage to nye grinder ved Storemyr</w:t>
      </w:r>
    </w:p>
    <w:p w:rsidR="004D0862" w:rsidRDefault="004D0862" w:rsidP="00BB3349">
      <w:pPr>
        <w:tabs>
          <w:tab w:val="left" w:pos="3700"/>
        </w:tabs>
        <w:ind w:left="3600"/>
        <w:rPr>
          <w:rFonts w:ascii="Trebuchet MS" w:hAnsi="Trebuchet MS"/>
        </w:rPr>
      </w:pPr>
      <w:r>
        <w:rPr>
          <w:rFonts w:ascii="Trebuchet MS" w:hAnsi="Trebuchet MS"/>
        </w:rPr>
        <w:t>Flytte noen feilplasserte stolper/skilt</w:t>
      </w:r>
    </w:p>
    <w:p w:rsidR="004D0862" w:rsidRDefault="004D0862" w:rsidP="00BB3349">
      <w:pPr>
        <w:tabs>
          <w:tab w:val="left" w:pos="3700"/>
        </w:tabs>
        <w:ind w:left="3600"/>
        <w:rPr>
          <w:rFonts w:ascii="Trebuchet MS" w:hAnsi="Trebuchet MS"/>
        </w:rPr>
      </w:pPr>
      <w:r>
        <w:rPr>
          <w:rFonts w:ascii="Trebuchet MS" w:hAnsi="Trebuchet MS"/>
        </w:rPr>
        <w:t>Rydde Åsbrøtstien fra Sletto til Kløkk</w:t>
      </w:r>
    </w:p>
    <w:p w:rsidR="004D0862" w:rsidRDefault="004D0862" w:rsidP="00AD571A">
      <w:pPr>
        <w:ind w:left="360"/>
        <w:rPr>
          <w:rFonts w:ascii="Trebuchet MS" w:hAnsi="Trebuchet MS"/>
        </w:rPr>
      </w:pPr>
    </w:p>
    <w:p w:rsidR="004D0862" w:rsidRDefault="004D0862" w:rsidP="00332AB4">
      <w:pPr>
        <w:rPr>
          <w:rFonts w:ascii="Trebuchet MS" w:hAnsi="Trebuchet MS"/>
        </w:rPr>
      </w:pPr>
    </w:p>
    <w:p w:rsidR="004D0862" w:rsidRDefault="004D0862" w:rsidP="000D3DEB">
      <w:pPr>
        <w:rPr>
          <w:rFonts w:ascii="Trebuchet MS" w:hAnsi="Trebuchet MS"/>
        </w:rPr>
      </w:pPr>
    </w:p>
    <w:p w:rsidR="004D0862" w:rsidRDefault="004D0862" w:rsidP="00BB3349">
      <w:pPr>
        <w:jc w:val="center"/>
        <w:rPr>
          <w:rFonts w:ascii="Trebuchet MS" w:hAnsi="Trebuchet MS"/>
          <w:b/>
          <w:sz w:val="22"/>
          <w:szCs w:val="22"/>
        </w:rPr>
      </w:pPr>
      <w:r w:rsidRPr="007D4EA0">
        <w:rPr>
          <w:rFonts w:ascii="Trebuchet MS" w:hAnsi="Trebuchet MS"/>
          <w:b/>
          <w:sz w:val="22"/>
          <w:szCs w:val="22"/>
        </w:rPr>
        <w:t xml:space="preserve">Etter dugnaden </w:t>
      </w:r>
      <w:r>
        <w:rPr>
          <w:rFonts w:ascii="Trebuchet MS" w:hAnsi="Trebuchet MS"/>
          <w:b/>
          <w:sz w:val="22"/>
          <w:szCs w:val="22"/>
        </w:rPr>
        <w:t>møttes alle til</w:t>
      </w:r>
      <w:r w:rsidRPr="007D4EA0">
        <w:rPr>
          <w:rFonts w:ascii="Trebuchet MS" w:hAnsi="Trebuchet MS"/>
          <w:b/>
          <w:sz w:val="22"/>
          <w:szCs w:val="22"/>
        </w:rPr>
        <w:t xml:space="preserve"> </w:t>
      </w:r>
      <w:r>
        <w:rPr>
          <w:rFonts w:ascii="Trebuchet MS" w:hAnsi="Trebuchet MS"/>
          <w:b/>
          <w:sz w:val="22"/>
          <w:szCs w:val="22"/>
        </w:rPr>
        <w:t xml:space="preserve">hyggelig sosialt samvær og </w:t>
      </w:r>
      <w:r w:rsidRPr="007D4EA0">
        <w:rPr>
          <w:rFonts w:ascii="Trebuchet MS" w:hAnsi="Trebuchet MS"/>
          <w:b/>
          <w:sz w:val="22"/>
          <w:szCs w:val="22"/>
        </w:rPr>
        <w:t>grilling på hytt</w:t>
      </w:r>
      <w:r>
        <w:rPr>
          <w:rFonts w:ascii="Trebuchet MS" w:hAnsi="Trebuchet MS"/>
          <w:b/>
          <w:sz w:val="22"/>
          <w:szCs w:val="22"/>
        </w:rPr>
        <w:t>a</w:t>
      </w:r>
      <w:r w:rsidRPr="007D4EA0">
        <w:rPr>
          <w:rFonts w:ascii="Trebuchet MS" w:hAnsi="Trebuchet MS"/>
          <w:b/>
          <w:sz w:val="22"/>
          <w:szCs w:val="22"/>
        </w:rPr>
        <w:t xml:space="preserve"> til Finnemann-Jespersen</w:t>
      </w:r>
      <w:r>
        <w:rPr>
          <w:rFonts w:ascii="Trebuchet MS" w:hAnsi="Trebuchet MS"/>
          <w:b/>
          <w:sz w:val="22"/>
          <w:szCs w:val="22"/>
        </w:rPr>
        <w:t>.</w:t>
      </w:r>
    </w:p>
    <w:p w:rsidR="004D0862" w:rsidRPr="007D4EA0" w:rsidRDefault="004D0862" w:rsidP="00BB3349">
      <w:pPr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Vi hadde også et kulturelt innslag med Knut Medhus som fortalte om historien på Holsåsen.</w:t>
      </w:r>
    </w:p>
    <w:p w:rsidR="004D0862" w:rsidRPr="008A4708" w:rsidRDefault="004D0862" w:rsidP="00BB3349">
      <w:pPr>
        <w:jc w:val="center"/>
        <w:rPr>
          <w:rFonts w:ascii="Trebuchet MS" w:hAnsi="Trebuchet MS"/>
        </w:rPr>
      </w:pPr>
    </w:p>
    <w:p w:rsidR="004D0862" w:rsidRDefault="004D0862" w:rsidP="00BB3349">
      <w:pPr>
        <w:jc w:val="center"/>
        <w:rPr>
          <w:rFonts w:ascii="Trebuchet MS" w:hAnsi="Trebuchet MS"/>
        </w:rPr>
      </w:pPr>
    </w:p>
    <w:p w:rsidR="004D0862" w:rsidRDefault="004D0862" w:rsidP="00BB3349">
      <w:pPr>
        <w:jc w:val="center"/>
        <w:rPr>
          <w:rFonts w:ascii="Trebuchet MS" w:hAnsi="Trebuchet MS"/>
          <w:b/>
          <w:sz w:val="24"/>
        </w:rPr>
      </w:pPr>
      <w:r>
        <w:rPr>
          <w:b/>
          <w:noProof/>
          <w:sz w:val="24"/>
          <w:szCs w:val="24"/>
        </w:rPr>
        <w:t>En stor takk til alle dere som bidro med godt humør og arbeidsinnsats på dugnaden!</w:t>
      </w:r>
    </w:p>
    <w:p w:rsidR="004D0862" w:rsidRDefault="004D0862">
      <w:pPr>
        <w:rPr>
          <w:rFonts w:ascii="Trebuchet MS" w:hAnsi="Trebuchet MS"/>
          <w:u w:val="single"/>
        </w:rPr>
      </w:pPr>
    </w:p>
    <w:p w:rsidR="004D0862" w:rsidRDefault="004D0862">
      <w:pPr>
        <w:rPr>
          <w:rFonts w:ascii="Trebuchet MS" w:hAnsi="Trebuchet MS"/>
          <w:u w:val="single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  <w:r>
        <w:rPr>
          <w:noProof/>
        </w:rPr>
        <w:pict>
          <v:shape id="_x0000_s1027" type="#_x0000_t75" style="position:absolute;margin-left:125pt;margin-top:-.2pt;width:260pt;height:195.2pt;z-index:-251657216" wrapcoords="-31 0 -31 21559 21600 21559 21600 0 -31 0">
            <v:imagedata r:id="rId8" o:title=""/>
            <w10:wrap type="through"/>
          </v:shape>
        </w:pict>
      </w: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>
      <w:pPr>
        <w:rPr>
          <w:rFonts w:ascii="Trebuchet MS" w:hAnsi="Trebuchet MS"/>
        </w:rPr>
      </w:pPr>
    </w:p>
    <w:p w:rsidR="004D0862" w:rsidRDefault="004D0862" w:rsidP="00BB3349">
      <w:pPr>
        <w:ind w:left="7080" w:firstLine="708"/>
        <w:rPr>
          <w:rFonts w:ascii="Trebuchet MS" w:hAnsi="Trebuchet MS"/>
        </w:rPr>
      </w:pPr>
      <w:r>
        <w:rPr>
          <w:rFonts w:ascii="Trebuchet MS" w:hAnsi="Trebuchet MS"/>
        </w:rPr>
        <w:t>Oktober 2012</w:t>
      </w:r>
    </w:p>
    <w:p w:rsidR="004D0862" w:rsidRDefault="004D0862">
      <w:pPr>
        <w:rPr>
          <w:rFonts w:ascii="Trebuchet MS" w:hAnsi="Trebuchet MS"/>
        </w:rPr>
      </w:pPr>
    </w:p>
    <w:p w:rsidR="004D0862" w:rsidRPr="00725415" w:rsidRDefault="004D0862">
      <w:pPr>
        <w:rPr>
          <w:rFonts w:ascii="Trebuchet MS" w:hAnsi="Trebuchet MS"/>
        </w:rPr>
      </w:pPr>
      <w:r>
        <w:pict>
          <v:shape id="_x0000_i1026" type="#_x0000_t75" alt="" style="width:24pt;height:24pt">
            <v:imagedata r:id="rId9" r:href="rId10"/>
          </v:shape>
        </w:pict>
      </w:r>
      <w:r>
        <w:pict>
          <v:shape id="_x0000_i1027" type="#_x0000_t75" alt="" style="width:24pt;height:24pt">
            <v:imagedata r:id="rId11" r:href="rId12"/>
          </v:shape>
        </w:pict>
      </w:r>
    </w:p>
    <w:sectPr w:rsidR="004D0862" w:rsidRPr="00725415" w:rsidSect="00742015">
      <w:footerReference w:type="first" r:id="rId13"/>
      <w:pgSz w:w="11906" w:h="16838" w:code="9"/>
      <w:pgMar w:top="851" w:right="566" w:bottom="567" w:left="851" w:header="567" w:footer="272" w:gutter="0"/>
      <w:paperSrc w:first="261" w:other="257"/>
      <w:cols w:space="708"/>
      <w:titlePg/>
      <w:docGrid w:linePitch="25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0862" w:rsidRDefault="004D0862">
      <w:r>
        <w:separator/>
      </w:r>
    </w:p>
  </w:endnote>
  <w:endnote w:type="continuationSeparator" w:id="0">
    <w:p w:rsidR="004D0862" w:rsidRDefault="004D08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862" w:rsidRDefault="004D0862">
    <w:pPr>
      <w:pStyle w:val="Footer"/>
      <w:pBdr>
        <w:top w:val="single" w:sz="4" w:space="1" w:color="auto"/>
      </w:pBdr>
    </w:pPr>
    <w:r>
      <w:t>Holsåsen Sti og Løypenemnd</w:t>
    </w:r>
    <w:r>
      <w:tab/>
      <w:t>Bank nr 2333.33.12220</w:t>
    </w:r>
    <w:r>
      <w:tab/>
      <w:t>Åge Hansen Wiik Styremedlem</w:t>
    </w:r>
  </w:p>
  <w:p w:rsidR="004D0862" w:rsidRDefault="004D0862">
    <w:pPr>
      <w:pStyle w:val="Footer"/>
    </w:pPr>
    <w:r>
      <w:t>v/leiar Tommy Ødegård</w:t>
    </w:r>
    <w:r>
      <w:tab/>
      <w:t>tomodeg@broadpark.no</w:t>
    </w:r>
    <w:r>
      <w:tab/>
      <w:t>Kari Lie Danielsen Styremedlem</w:t>
    </w:r>
  </w:p>
  <w:p w:rsidR="004D0862" w:rsidRDefault="004D0862">
    <w:pPr>
      <w:pStyle w:val="Footer"/>
    </w:pPr>
    <w:r>
      <w:tab/>
    </w:r>
    <w:r>
      <w:tab/>
      <w:t>Arne Magne Rue Styremedlem</w:t>
    </w:r>
    <w:r>
      <w:tab/>
    </w:r>
  </w:p>
  <w:p w:rsidR="004D0862" w:rsidRDefault="004D0862">
    <w:pPr>
      <w:pStyle w:val="Footer"/>
    </w:pPr>
    <w:r>
      <w:tab/>
    </w:r>
    <w:r>
      <w:tab/>
      <w:t>Torstein Seim Styremedlem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0862" w:rsidRDefault="004D0862">
      <w:r>
        <w:separator/>
      </w:r>
    </w:p>
  </w:footnote>
  <w:footnote w:type="continuationSeparator" w:id="0">
    <w:p w:rsidR="004D0862" w:rsidRDefault="004D08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DE12467"/>
    <w:multiLevelType w:val="hybridMultilevel"/>
    <w:tmpl w:val="3C96C8EC"/>
    <w:lvl w:ilvl="0" w:tplc="0F28E7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BD7841"/>
    <w:multiLevelType w:val="hybridMultilevel"/>
    <w:tmpl w:val="6CA2F6B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D849AE"/>
    <w:multiLevelType w:val="hybridMultilevel"/>
    <w:tmpl w:val="B5DC38DC"/>
    <w:lvl w:ilvl="0" w:tplc="0414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0341BA"/>
    <w:multiLevelType w:val="hybridMultilevel"/>
    <w:tmpl w:val="7B2CB4B2"/>
    <w:lvl w:ilvl="0" w:tplc="D81AD6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  <w:sz w:val="28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305E2A"/>
    <w:multiLevelType w:val="multilevel"/>
    <w:tmpl w:val="B5DC38D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drawingGridHorizontalSpacing w:val="100"/>
  <w:drawingGridVerticalSpacing w:val="12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31C74"/>
    <w:rsid w:val="0000295F"/>
    <w:rsid w:val="00003164"/>
    <w:rsid w:val="000132C7"/>
    <w:rsid w:val="00067750"/>
    <w:rsid w:val="00082E3E"/>
    <w:rsid w:val="00083C44"/>
    <w:rsid w:val="00084567"/>
    <w:rsid w:val="00095ABB"/>
    <w:rsid w:val="000B14F2"/>
    <w:rsid w:val="000D3DEB"/>
    <w:rsid w:val="000E4C1A"/>
    <w:rsid w:val="000F40B0"/>
    <w:rsid w:val="0010102B"/>
    <w:rsid w:val="00122091"/>
    <w:rsid w:val="00126B0E"/>
    <w:rsid w:val="00135E61"/>
    <w:rsid w:val="00147086"/>
    <w:rsid w:val="0015032D"/>
    <w:rsid w:val="00160D3F"/>
    <w:rsid w:val="001668B9"/>
    <w:rsid w:val="00172749"/>
    <w:rsid w:val="001E623F"/>
    <w:rsid w:val="001F1351"/>
    <w:rsid w:val="00200275"/>
    <w:rsid w:val="00203F0E"/>
    <w:rsid w:val="00231C74"/>
    <w:rsid w:val="00253A30"/>
    <w:rsid w:val="00270FC7"/>
    <w:rsid w:val="00286C9C"/>
    <w:rsid w:val="00295DA5"/>
    <w:rsid w:val="00296D74"/>
    <w:rsid w:val="002B5426"/>
    <w:rsid w:val="002D0861"/>
    <w:rsid w:val="002E6648"/>
    <w:rsid w:val="00301BD4"/>
    <w:rsid w:val="003071C8"/>
    <w:rsid w:val="0030799A"/>
    <w:rsid w:val="00314522"/>
    <w:rsid w:val="003205E6"/>
    <w:rsid w:val="00323A71"/>
    <w:rsid w:val="00332002"/>
    <w:rsid w:val="00332AB4"/>
    <w:rsid w:val="003565B7"/>
    <w:rsid w:val="003A3CA5"/>
    <w:rsid w:val="003B0B3A"/>
    <w:rsid w:val="003B3306"/>
    <w:rsid w:val="003E3B24"/>
    <w:rsid w:val="003F234E"/>
    <w:rsid w:val="00402018"/>
    <w:rsid w:val="004020FA"/>
    <w:rsid w:val="00421748"/>
    <w:rsid w:val="004465CD"/>
    <w:rsid w:val="00455850"/>
    <w:rsid w:val="00462402"/>
    <w:rsid w:val="00471413"/>
    <w:rsid w:val="0047170A"/>
    <w:rsid w:val="00480419"/>
    <w:rsid w:val="00487545"/>
    <w:rsid w:val="004A680D"/>
    <w:rsid w:val="004B669C"/>
    <w:rsid w:val="004D0862"/>
    <w:rsid w:val="004D1E74"/>
    <w:rsid w:val="00502213"/>
    <w:rsid w:val="005230A4"/>
    <w:rsid w:val="00525BD9"/>
    <w:rsid w:val="00531453"/>
    <w:rsid w:val="00552709"/>
    <w:rsid w:val="005937EB"/>
    <w:rsid w:val="005B5653"/>
    <w:rsid w:val="005B7388"/>
    <w:rsid w:val="005C0C7C"/>
    <w:rsid w:val="005D2F09"/>
    <w:rsid w:val="005D30B8"/>
    <w:rsid w:val="005D4FA2"/>
    <w:rsid w:val="005F15C7"/>
    <w:rsid w:val="005F1CB5"/>
    <w:rsid w:val="00607784"/>
    <w:rsid w:val="006531D5"/>
    <w:rsid w:val="0066406D"/>
    <w:rsid w:val="00666025"/>
    <w:rsid w:val="006805DC"/>
    <w:rsid w:val="00680C61"/>
    <w:rsid w:val="00683476"/>
    <w:rsid w:val="00685349"/>
    <w:rsid w:val="0069592D"/>
    <w:rsid w:val="006A2658"/>
    <w:rsid w:val="006A60C9"/>
    <w:rsid w:val="00700E14"/>
    <w:rsid w:val="00704DC4"/>
    <w:rsid w:val="00725415"/>
    <w:rsid w:val="00742015"/>
    <w:rsid w:val="007641FA"/>
    <w:rsid w:val="0076477F"/>
    <w:rsid w:val="0077246B"/>
    <w:rsid w:val="007973BE"/>
    <w:rsid w:val="007C17D1"/>
    <w:rsid w:val="007C6BCA"/>
    <w:rsid w:val="007D382D"/>
    <w:rsid w:val="007D4EA0"/>
    <w:rsid w:val="007E42E9"/>
    <w:rsid w:val="00811A96"/>
    <w:rsid w:val="00831D85"/>
    <w:rsid w:val="008426E2"/>
    <w:rsid w:val="00880D8D"/>
    <w:rsid w:val="008A4491"/>
    <w:rsid w:val="008A4708"/>
    <w:rsid w:val="008B7CD1"/>
    <w:rsid w:val="008C3033"/>
    <w:rsid w:val="008F469E"/>
    <w:rsid w:val="00904459"/>
    <w:rsid w:val="00915C08"/>
    <w:rsid w:val="00924A4C"/>
    <w:rsid w:val="009359F1"/>
    <w:rsid w:val="00975C58"/>
    <w:rsid w:val="00990F11"/>
    <w:rsid w:val="009947A8"/>
    <w:rsid w:val="009A6622"/>
    <w:rsid w:val="009C3C54"/>
    <w:rsid w:val="009C631F"/>
    <w:rsid w:val="009C69CF"/>
    <w:rsid w:val="009C6C3E"/>
    <w:rsid w:val="009D2A12"/>
    <w:rsid w:val="009D7F9F"/>
    <w:rsid w:val="009F26A4"/>
    <w:rsid w:val="00A436C8"/>
    <w:rsid w:val="00A51062"/>
    <w:rsid w:val="00A54A28"/>
    <w:rsid w:val="00A56D52"/>
    <w:rsid w:val="00A95441"/>
    <w:rsid w:val="00A9787C"/>
    <w:rsid w:val="00AB3969"/>
    <w:rsid w:val="00AB6986"/>
    <w:rsid w:val="00AD496B"/>
    <w:rsid w:val="00AD571A"/>
    <w:rsid w:val="00AE25AB"/>
    <w:rsid w:val="00AE777B"/>
    <w:rsid w:val="00B03096"/>
    <w:rsid w:val="00B04C99"/>
    <w:rsid w:val="00B219EA"/>
    <w:rsid w:val="00B310CC"/>
    <w:rsid w:val="00B65496"/>
    <w:rsid w:val="00B92956"/>
    <w:rsid w:val="00BA59D8"/>
    <w:rsid w:val="00BB3349"/>
    <w:rsid w:val="00BC5C26"/>
    <w:rsid w:val="00BE6BC5"/>
    <w:rsid w:val="00C044E6"/>
    <w:rsid w:val="00C63352"/>
    <w:rsid w:val="00C85F96"/>
    <w:rsid w:val="00C91CC8"/>
    <w:rsid w:val="00CE69D4"/>
    <w:rsid w:val="00D0343A"/>
    <w:rsid w:val="00D10A3B"/>
    <w:rsid w:val="00D1142C"/>
    <w:rsid w:val="00D30B43"/>
    <w:rsid w:val="00D41E0A"/>
    <w:rsid w:val="00D42917"/>
    <w:rsid w:val="00D93E58"/>
    <w:rsid w:val="00D96374"/>
    <w:rsid w:val="00DB5AB3"/>
    <w:rsid w:val="00DB7DBA"/>
    <w:rsid w:val="00DD1A89"/>
    <w:rsid w:val="00DE0771"/>
    <w:rsid w:val="00E11142"/>
    <w:rsid w:val="00E25F60"/>
    <w:rsid w:val="00E50E16"/>
    <w:rsid w:val="00E90BBA"/>
    <w:rsid w:val="00ED3D9F"/>
    <w:rsid w:val="00ED4D7D"/>
    <w:rsid w:val="00F02ACB"/>
    <w:rsid w:val="00F11FCB"/>
    <w:rsid w:val="00F1339F"/>
    <w:rsid w:val="00F14C1F"/>
    <w:rsid w:val="00F14D81"/>
    <w:rsid w:val="00F328FA"/>
    <w:rsid w:val="00F51608"/>
    <w:rsid w:val="00F743A6"/>
    <w:rsid w:val="00FC74D0"/>
    <w:rsid w:val="00FF6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C3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6C3E"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C6C3E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02ACB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02ACB"/>
    <w:rPr>
      <w:rFonts w:ascii="Cambria" w:hAnsi="Cambria" w:cs="Times New Roman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02AC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C6C3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02ACB"/>
    <w:rPr>
      <w:rFonts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9C6C3E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02ACB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680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80C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1452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886e993f-66a4-4639-81c5-2e1ba125f665@oslofelles.oslo.kommune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cid:886e993f-66a4-4639-81c5-2e1ba125f665@oslofelles.oslo.kommune.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2</Pages>
  <Words>140</Words>
  <Characters>744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Ryddedugnad på Holsåsen</dc:title>
  <dc:subject/>
  <dc:creator>g008863</dc:creator>
  <cp:keywords/>
  <dc:description/>
  <cp:lastModifiedBy>Kari Lie Danielsen</cp:lastModifiedBy>
  <cp:revision>16</cp:revision>
  <cp:lastPrinted>2012-10-03T11:03:00Z</cp:lastPrinted>
  <dcterms:created xsi:type="dcterms:W3CDTF">2012-10-02T11:26:00Z</dcterms:created>
  <dcterms:modified xsi:type="dcterms:W3CDTF">2012-10-03T11:22:00Z</dcterms:modified>
</cp:coreProperties>
</file>